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63E4BCA6" w14:textId="77777777" w:rsidTr="002F38E6">
        <w:trPr>
          <w:trHeight w:val="2790"/>
          <w:jc w:val="center"/>
        </w:trPr>
        <w:tc>
          <w:tcPr>
            <w:tcW w:w="5990" w:type="dxa"/>
          </w:tcPr>
          <w:p w14:paraId="2EBD89BC" w14:textId="77777777" w:rsidR="00017857" w:rsidRDefault="007C0F69" w:rsidP="001D48CC">
            <w:pPr>
              <w:pStyle w:val="Title"/>
              <w:rPr>
                <w:color w:val="000000" w:themeColor="text1"/>
                <w:sz w:val="72"/>
              </w:rPr>
            </w:pPr>
            <w:r w:rsidRPr="007C0F69">
              <w:rPr>
                <w:color w:val="000000" w:themeColor="text1"/>
                <w:sz w:val="72"/>
              </w:rPr>
              <w:t>Pizza &amp; Job search Convo</w:t>
            </w:r>
          </w:p>
          <w:p w14:paraId="3859B0E9" w14:textId="77777777" w:rsidR="007C0F69" w:rsidRPr="004A042C" w:rsidRDefault="007C0F69" w:rsidP="001D48CC">
            <w:pPr>
              <w:pStyle w:val="Title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8B2C0B5" wp14:editId="1C979CF9">
                  <wp:extent cx="1150620" cy="7709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getables-italian-pizza-restaurant.jpg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25" cy="77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8CC" w14:paraId="3C0F3944" w14:textId="77777777" w:rsidTr="002F38E6">
        <w:trPr>
          <w:trHeight w:val="4401"/>
          <w:jc w:val="center"/>
        </w:trPr>
        <w:tc>
          <w:tcPr>
            <w:tcW w:w="5990" w:type="dxa"/>
          </w:tcPr>
          <w:p w14:paraId="59261C9F" w14:textId="77777777" w:rsidR="00017857" w:rsidRDefault="007C0F69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Please stop by the Student Life and Leadership Office on</w:t>
            </w:r>
          </w:p>
          <w:p w14:paraId="2624E451" w14:textId="77777777" w:rsidR="007C0F69" w:rsidRDefault="007C0F69" w:rsidP="007C0F69">
            <w:pPr>
              <w:pStyle w:val="OtherText"/>
              <w:rPr>
                <w:color w:val="000000" w:themeColor="text1"/>
              </w:rPr>
            </w:pPr>
          </w:p>
          <w:p w14:paraId="7057C81F" w14:textId="77777777" w:rsidR="007C0F69" w:rsidRDefault="007C0F69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XX, at YYY p.m.</w:t>
            </w:r>
          </w:p>
          <w:p w14:paraId="72A53F26" w14:textId="77777777" w:rsidR="007C0F69" w:rsidRDefault="007C0F69" w:rsidP="007C0F69">
            <w:pPr>
              <w:pStyle w:val="OtherText"/>
              <w:rPr>
                <w:color w:val="000000" w:themeColor="text1"/>
              </w:rPr>
            </w:pPr>
          </w:p>
          <w:p w14:paraId="4874989A" w14:textId="77777777" w:rsidR="007C0F69" w:rsidRPr="004A042C" w:rsidRDefault="007C0F69" w:rsidP="007C0F6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Enjoy a free pizza lunch while talking about your thoughts about job and work exploration opportunities at Ca</w:t>
            </w:r>
            <w:r>
              <w:rPr>
                <w:rFonts w:eastAsiaTheme="minorEastAsia" w:cstheme="minorBidi"/>
                <w:noProof/>
              </w:rPr>
              <w:t>ñ</w:t>
            </w:r>
            <w:r>
              <w:rPr>
                <w:color w:val="000000" w:themeColor="text1"/>
              </w:rPr>
              <w:t xml:space="preserve">ada.  </w:t>
            </w:r>
          </w:p>
        </w:tc>
      </w:tr>
      <w:tr w:rsidR="001D48CC" w14:paraId="4A192843" w14:textId="77777777" w:rsidTr="002F38E6">
        <w:trPr>
          <w:trHeight w:val="288"/>
          <w:jc w:val="center"/>
        </w:trPr>
        <w:tc>
          <w:tcPr>
            <w:tcW w:w="5990" w:type="dxa"/>
          </w:tcPr>
          <w:p w14:paraId="2F14C011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422A753F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569B7FC3" w14:textId="77777777" w:rsidTr="0081727B">
        <w:tc>
          <w:tcPr>
            <w:tcW w:w="10512" w:type="dxa"/>
          </w:tcPr>
          <w:p w14:paraId="71E0C2BB" w14:textId="77777777" w:rsidR="001564C2" w:rsidRPr="004D280B" w:rsidRDefault="007C0F69" w:rsidP="002F38E6">
            <w:pPr>
              <w:pStyle w:val="Subtitle"/>
              <w:rPr>
                <w:color w:val="595959"/>
                <w:lang w:val="en"/>
              </w:rPr>
            </w:pPr>
            <w:r>
              <w:rPr>
                <w:color w:val="595959"/>
                <w:lang w:val="en"/>
              </w:rPr>
              <w:t>Pizza lunch and casual conversation @ job opportunities</w:t>
            </w:r>
          </w:p>
        </w:tc>
      </w:tr>
      <w:tr w:rsidR="001564C2" w14:paraId="292A6BD6" w14:textId="77777777" w:rsidTr="0081727B">
        <w:trPr>
          <w:trHeight w:val="1962"/>
        </w:trPr>
        <w:tc>
          <w:tcPr>
            <w:tcW w:w="10512" w:type="dxa"/>
          </w:tcPr>
          <w:p w14:paraId="2681312F" w14:textId="77777777" w:rsidR="00017857" w:rsidRDefault="007C0F69" w:rsidP="007C0F69">
            <w:pPr>
              <w:ind w:left="0"/>
              <w:jc w:val="both"/>
            </w:pPr>
            <w:r>
              <w:t>Casual lunchtime conversation with Dean Karen Engel about what students think about career exploration (internships, job shadows, job search) opportunities at Ca</w:t>
            </w:r>
            <w:r>
              <w:rPr>
                <w:rFonts w:eastAsiaTheme="minorEastAsia" w:cstheme="minorBidi"/>
                <w:noProof/>
              </w:rPr>
              <w:t>ñ</w:t>
            </w:r>
            <w:r>
              <w:t xml:space="preserve">ada. </w:t>
            </w:r>
            <w:r>
              <w:rPr>
                <w:color w:val="000000" w:themeColor="text1"/>
              </w:rPr>
              <w:t>What’s available to you? Could it be improved? How do you go about looking for work or planning for your career?</w:t>
            </w:r>
          </w:p>
          <w:p w14:paraId="4548ADA4" w14:textId="77777777" w:rsidR="007C0F69" w:rsidRDefault="007C0F69" w:rsidP="007C0F69">
            <w:pPr>
              <w:rPr>
                <w:lang w:val="en"/>
              </w:rPr>
            </w:pPr>
            <w:hyperlink r:id="rId13" w:history="1">
              <w:r w:rsidRPr="007C0F69">
                <w:rPr>
                  <w:rStyle w:val="Hyperlink"/>
                  <w:b/>
                  <w:sz w:val="32"/>
                  <w:lang w:val="en"/>
                </w:rPr>
                <w:t>Please RSVP here</w:t>
              </w:r>
            </w:hyperlink>
            <w:r w:rsidRPr="007C0F69">
              <w:rPr>
                <w:sz w:val="32"/>
                <w:lang w:val="en"/>
              </w:rPr>
              <w:t xml:space="preserve"> so we know how much pizza will be needed!</w:t>
            </w:r>
          </w:p>
          <w:p w14:paraId="103A570E" w14:textId="77777777" w:rsidR="007C0F69" w:rsidRPr="004D280B" w:rsidRDefault="007C0F69" w:rsidP="007C0F69">
            <w:pPr>
              <w:rPr>
                <w:lang w:val="en"/>
              </w:rPr>
            </w:pPr>
            <w:bookmarkStart w:id="0" w:name="_GoBack"/>
            <w:bookmarkEnd w:id="0"/>
            <w:r>
              <w:rPr>
                <w:lang w:val="en"/>
              </w:rPr>
              <w:t xml:space="preserve">Questions?  Email </w:t>
            </w:r>
            <w:hyperlink r:id="rId14" w:history="1">
              <w:r w:rsidRPr="007C0F69">
                <w:rPr>
                  <w:rStyle w:val="Hyperlink"/>
                  <w:lang w:val="en"/>
                </w:rPr>
                <w:t>Dean Engel</w:t>
              </w:r>
            </w:hyperlink>
            <w:r>
              <w:rPr>
                <w:lang w:val="en"/>
              </w:rPr>
              <w:t>.</w:t>
            </w:r>
          </w:p>
        </w:tc>
      </w:tr>
    </w:tbl>
    <w:p w14:paraId="5B77A99D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5"/>
      <w:footerReference w:type="default" r:id="rId16"/>
      <w:headerReference w:type="first" r:id="rId17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F06F6" w14:textId="77777777" w:rsidR="007C0F69" w:rsidRDefault="007C0F69" w:rsidP="0068245E">
      <w:pPr>
        <w:spacing w:after="0"/>
      </w:pPr>
      <w:r>
        <w:separator/>
      </w:r>
    </w:p>
    <w:p w14:paraId="09EAEA9B" w14:textId="77777777" w:rsidR="007C0F69" w:rsidRDefault="007C0F69"/>
    <w:p w14:paraId="1436EA9E" w14:textId="77777777" w:rsidR="007C0F69" w:rsidRDefault="007C0F69"/>
  </w:endnote>
  <w:endnote w:type="continuationSeparator" w:id="0">
    <w:p w14:paraId="5EFAAC3C" w14:textId="77777777" w:rsidR="007C0F69" w:rsidRDefault="007C0F69" w:rsidP="0068245E">
      <w:pPr>
        <w:spacing w:after="0"/>
      </w:pPr>
      <w:r>
        <w:continuationSeparator/>
      </w:r>
    </w:p>
    <w:p w14:paraId="51AE5489" w14:textId="77777777" w:rsidR="007C0F69" w:rsidRDefault="007C0F69"/>
    <w:p w14:paraId="27EDE456" w14:textId="77777777" w:rsidR="007C0F69" w:rsidRDefault="007C0F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871DB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5844AB82" w14:textId="77777777" w:rsidR="00A11C55" w:rsidRDefault="00A11C55"/>
  <w:p w14:paraId="5D7488F8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4F5E3" w14:textId="77777777" w:rsidR="007C0F69" w:rsidRDefault="007C0F69" w:rsidP="0068245E">
      <w:pPr>
        <w:spacing w:after="0"/>
      </w:pPr>
      <w:r>
        <w:separator/>
      </w:r>
    </w:p>
    <w:p w14:paraId="10B9E8E6" w14:textId="77777777" w:rsidR="007C0F69" w:rsidRDefault="007C0F69"/>
    <w:p w14:paraId="47287474" w14:textId="77777777" w:rsidR="007C0F69" w:rsidRDefault="007C0F69"/>
  </w:footnote>
  <w:footnote w:type="continuationSeparator" w:id="0">
    <w:p w14:paraId="3BB5A214" w14:textId="77777777" w:rsidR="007C0F69" w:rsidRDefault="007C0F69" w:rsidP="0068245E">
      <w:pPr>
        <w:spacing w:after="0"/>
      </w:pPr>
      <w:r>
        <w:continuationSeparator/>
      </w:r>
    </w:p>
    <w:p w14:paraId="4217AE9C" w14:textId="77777777" w:rsidR="007C0F69" w:rsidRDefault="007C0F69"/>
    <w:p w14:paraId="21926C3E" w14:textId="77777777" w:rsidR="007C0F69" w:rsidRDefault="007C0F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8F837" w14:textId="77777777" w:rsidR="002A068F" w:rsidRDefault="002A068F">
    <w:pPr>
      <w:pStyle w:val="Header"/>
    </w:pPr>
  </w:p>
  <w:p w14:paraId="50B74433" w14:textId="77777777" w:rsidR="00A11C55" w:rsidRDefault="00A11C55"/>
  <w:p w14:paraId="21C039C9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0A2B7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68CFA5" wp14:editId="66F298F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AE1F0A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3E4675A" wp14:editId="6C5D8CB5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48B053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F69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0F69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A109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0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gle/dKGARZLe3jPiK4yV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pexels.com/photo/vegetables-italian-pizza-restaurant-223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ngelk@smccd.ed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gelk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bc55ecc-363e-43e9-bfac-4ba2e86f45ee" xsi:nil="true"/>
    <_activity xmlns="2bc55ecc-363e-43e9-bfac-4ba2e86f45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51A415522C74CB2195B1A777E9A7C" ma:contentTypeVersion="17" ma:contentTypeDescription="Create a new document." ma:contentTypeScope="" ma:versionID="67dfb4e804f0f36d3e2bbd6bb2657c0a">
  <xsd:schema xmlns:xsd="http://www.w3.org/2001/XMLSchema" xmlns:xs="http://www.w3.org/2001/XMLSchema" xmlns:p="http://schemas.microsoft.com/office/2006/metadata/properties" xmlns:ns3="2bc55ecc-363e-43e9-bfac-4ba2e86f45ee" xmlns:ns4="bb5bbb0b-6c89-44d7-be61-0adfe653f983" targetNamespace="http://schemas.microsoft.com/office/2006/metadata/properties" ma:root="true" ma:fieldsID="f1456f6b1d7c6a1152a3462ab7fa1521" ns3:_="" ns4:_="">
    <xsd:import namespace="2bc55ecc-363e-43e9-bfac-4ba2e86f45ee"/>
    <xsd:import namespace="bb5bbb0b-6c89-44d7-be61-0adfe653f9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55ecc-363e-43e9-bfac-4ba2e86f4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bbb0b-6c89-44d7-be61-0adfe653f9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bb5bbb0b-6c89-44d7-be61-0adfe653f983"/>
    <ds:schemaRef ds:uri="2bc55ecc-363e-43e9-bfac-4ba2e86f45ee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BB4DD6-05F7-410E-AE42-21133B1FC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55ecc-363e-43e9-bfac-4ba2e86f45ee"/>
    <ds:schemaRef ds:uri="bb5bbb0b-6c89-44d7-be61-0adfe653f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4DB2ED-4FFB-4A5F-9548-6697141D3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2023-11-06T23:43:00Z</dcterms:created>
  <dcterms:modified xsi:type="dcterms:W3CDTF">2023-11-07T00:00:00Z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0x01010029551A415522C74CB2195B1A777E9A7C</vt:lpwstr>
  </property>
</Properties>
</file>